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F1E14" w14:textId="77777777" w:rsidR="00C727C7" w:rsidRDefault="00C727C7" w:rsidP="00B5050A"/>
    <w:p w14:paraId="5D478C61" w14:textId="77777777" w:rsidR="0042584A" w:rsidRDefault="0042584A" w:rsidP="0042584A">
      <w:pPr>
        <w:pStyle w:val="SHAREMainBodyText"/>
        <w:spacing w:before="240"/>
        <w:ind w:left="851" w:right="836"/>
        <w:rPr>
          <w:color w:val="404040" w:themeColor="text1" w:themeTint="BF"/>
        </w:rPr>
      </w:pPr>
    </w:p>
    <w:p w14:paraId="07941B92" w14:textId="77777777" w:rsidR="0042584A" w:rsidRDefault="0042584A" w:rsidP="0042584A">
      <w:pPr>
        <w:pStyle w:val="SHAREMainBodyText"/>
        <w:spacing w:before="240"/>
        <w:ind w:left="851" w:right="836"/>
        <w:rPr>
          <w:color w:val="404040" w:themeColor="text1" w:themeTint="BF"/>
        </w:rPr>
      </w:pPr>
    </w:p>
    <w:p w14:paraId="1645E645" w14:textId="2F529CD0" w:rsidR="00E6203E" w:rsidRDefault="00E6203E" w:rsidP="00E6203E">
      <w:pPr>
        <w:tabs>
          <w:tab w:val="left" w:pos="1134"/>
        </w:tabs>
        <w:spacing w:after="120"/>
        <w:jc w:val="center"/>
        <w:rPr>
          <w:rFonts w:cs="Arial"/>
          <w:b/>
          <w:u w:val="single"/>
        </w:rPr>
      </w:pPr>
      <w:bookmarkStart w:id="0" w:name="_GoBack"/>
      <w:bookmarkEnd w:id="0"/>
      <w:r w:rsidRPr="00393AF4">
        <w:rPr>
          <w:rFonts w:cs="Arial"/>
          <w:b/>
          <w:u w:val="single"/>
        </w:rPr>
        <w:t>Student Representation Regarding the Evidence Base</w:t>
      </w:r>
    </w:p>
    <w:p w14:paraId="13BF4F3A" w14:textId="77777777" w:rsidR="00E6203E" w:rsidRDefault="00E6203E" w:rsidP="00E6203E">
      <w:pPr>
        <w:tabs>
          <w:tab w:val="left" w:pos="1134"/>
        </w:tabs>
        <w:spacing w:after="120"/>
        <w:rPr>
          <w:rFonts w:cs="Arial"/>
        </w:rPr>
      </w:pPr>
      <w:r>
        <w:rPr>
          <w:rFonts w:cs="Arial"/>
        </w:rPr>
        <w:t>Student Name: ……………….</w:t>
      </w:r>
      <w:r>
        <w:rPr>
          <w:rFonts w:cs="Arial"/>
        </w:rPr>
        <w:tab/>
      </w:r>
      <w:r>
        <w:rPr>
          <w:rFonts w:cs="Arial"/>
        </w:rPr>
        <w:tab/>
        <w:t>Academy: ………………………………………</w:t>
      </w:r>
      <w:proofErr w:type="gramStart"/>
      <w:r>
        <w:rPr>
          <w:rFonts w:cs="Arial"/>
        </w:rPr>
        <w:t>…..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8"/>
        <w:gridCol w:w="2208"/>
        <w:gridCol w:w="2273"/>
        <w:gridCol w:w="2208"/>
      </w:tblGrid>
      <w:tr w:rsidR="00E6203E" w14:paraId="18D4C8E6" w14:textId="77777777" w:rsidTr="00945960">
        <w:tc>
          <w:tcPr>
            <w:tcW w:w="2328" w:type="dxa"/>
            <w:shd w:val="clear" w:color="auto" w:fill="D9D9D9" w:themeFill="background1" w:themeFillShade="D9"/>
          </w:tcPr>
          <w:p w14:paraId="4E3E87EB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  <w:r>
              <w:rPr>
                <w:rFonts w:cs="Arial"/>
              </w:rPr>
              <w:t>Subject(s)</w:t>
            </w:r>
          </w:p>
          <w:p w14:paraId="4FF12820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719D20B9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</w:tc>
        <w:tc>
          <w:tcPr>
            <w:tcW w:w="6689" w:type="dxa"/>
            <w:gridSpan w:val="3"/>
          </w:tcPr>
          <w:p w14:paraId="33FD55E4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</w:tc>
      </w:tr>
      <w:tr w:rsidR="00E6203E" w14:paraId="6E42C708" w14:textId="77777777" w:rsidTr="00945960">
        <w:tc>
          <w:tcPr>
            <w:tcW w:w="9017" w:type="dxa"/>
            <w:gridSpan w:val="4"/>
          </w:tcPr>
          <w:p w14:paraId="362BD474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  <w:r>
              <w:rPr>
                <w:rFonts w:cs="Arial"/>
              </w:rPr>
              <w:t>Please state the evidence you would like to be reconsidered for inclusion in determining your Teacher Assessed Grade:</w:t>
            </w:r>
          </w:p>
          <w:p w14:paraId="4A82491F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033C0215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30288E9C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1EF3CC3F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09EF41A4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3AB5DF42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</w:tc>
      </w:tr>
      <w:tr w:rsidR="00E6203E" w14:paraId="1EFC15AA" w14:textId="77777777" w:rsidTr="00945960">
        <w:tc>
          <w:tcPr>
            <w:tcW w:w="9017" w:type="dxa"/>
            <w:gridSpan w:val="4"/>
          </w:tcPr>
          <w:p w14:paraId="12DA78DE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  <w:r>
              <w:rPr>
                <w:rFonts w:cs="Arial"/>
              </w:rPr>
              <w:t>Please state the reason(s) why you would like the evidence to be reconsidered:</w:t>
            </w:r>
          </w:p>
          <w:p w14:paraId="625B92F8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6E222861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2F740DD8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1243F402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53F4B0B7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6D2C3AF6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54DEF171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07E1627B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6C8BC7C5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497BCE85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2DAEAB32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20EA5FB4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  <w:p w14:paraId="5A663B41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</w:tc>
      </w:tr>
      <w:tr w:rsidR="00E6203E" w14:paraId="7E0B802E" w14:textId="77777777" w:rsidTr="00945960">
        <w:tc>
          <w:tcPr>
            <w:tcW w:w="2328" w:type="dxa"/>
            <w:shd w:val="clear" w:color="auto" w:fill="D9D9D9" w:themeFill="background1" w:themeFillShade="D9"/>
          </w:tcPr>
          <w:p w14:paraId="47D7E78F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  <w:r>
              <w:rPr>
                <w:rFonts w:cs="Arial"/>
              </w:rPr>
              <w:t>Signed:</w:t>
            </w:r>
          </w:p>
          <w:p w14:paraId="40DB39C2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</w:tc>
        <w:tc>
          <w:tcPr>
            <w:tcW w:w="2208" w:type="dxa"/>
          </w:tcPr>
          <w:p w14:paraId="35439507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</w:tc>
        <w:tc>
          <w:tcPr>
            <w:tcW w:w="2273" w:type="dxa"/>
            <w:shd w:val="clear" w:color="auto" w:fill="D9D9D9" w:themeFill="background1" w:themeFillShade="D9"/>
          </w:tcPr>
          <w:p w14:paraId="7CB9074E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Date: </w:t>
            </w:r>
          </w:p>
          <w:p w14:paraId="615A2C67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</w:tc>
        <w:tc>
          <w:tcPr>
            <w:tcW w:w="2208" w:type="dxa"/>
          </w:tcPr>
          <w:p w14:paraId="5B664901" w14:textId="77777777" w:rsidR="00E6203E" w:rsidRDefault="00E6203E" w:rsidP="00945960">
            <w:pPr>
              <w:tabs>
                <w:tab w:val="left" w:pos="1134"/>
              </w:tabs>
              <w:spacing w:after="120"/>
              <w:rPr>
                <w:rFonts w:cs="Arial"/>
              </w:rPr>
            </w:pPr>
          </w:p>
        </w:tc>
      </w:tr>
    </w:tbl>
    <w:p w14:paraId="1A41563B" w14:textId="77777777" w:rsidR="00E6203E" w:rsidRDefault="00E6203E" w:rsidP="00E6203E">
      <w:pPr>
        <w:tabs>
          <w:tab w:val="left" w:pos="1134"/>
        </w:tabs>
        <w:spacing w:after="120"/>
        <w:rPr>
          <w:rFonts w:cs="Arial"/>
        </w:rPr>
      </w:pPr>
    </w:p>
    <w:p w14:paraId="0D1686CB" w14:textId="51B9439E" w:rsidR="003E772C" w:rsidRPr="00D94C45" w:rsidRDefault="00E6203E" w:rsidP="00E6203E">
      <w:pPr>
        <w:tabs>
          <w:tab w:val="left" w:pos="1134"/>
        </w:tabs>
        <w:spacing w:after="120"/>
        <w:rPr>
          <w:color w:val="404040" w:themeColor="text1" w:themeTint="BF"/>
        </w:rPr>
      </w:pPr>
      <w:r w:rsidRPr="00307FEC">
        <w:rPr>
          <w:rFonts w:cs="Arial"/>
          <w:sz w:val="20"/>
          <w:szCs w:val="20"/>
        </w:rPr>
        <w:t xml:space="preserve">This form must be signed, dated and </w:t>
      </w:r>
      <w:r>
        <w:rPr>
          <w:rFonts w:cs="Arial"/>
          <w:sz w:val="20"/>
          <w:szCs w:val="20"/>
        </w:rPr>
        <w:t>returned to your academy</w:t>
      </w:r>
      <w:r w:rsidRPr="00307FEC">
        <w:rPr>
          <w:rFonts w:cs="Arial"/>
          <w:sz w:val="20"/>
          <w:szCs w:val="20"/>
        </w:rPr>
        <w:t xml:space="preserve"> by </w:t>
      </w:r>
      <w:r w:rsidRPr="001E2634">
        <w:rPr>
          <w:rFonts w:cs="Arial"/>
          <w:sz w:val="20"/>
          <w:szCs w:val="20"/>
        </w:rPr>
        <w:t>Friday 4 June 2021.</w:t>
      </w:r>
      <w:r>
        <w:rPr>
          <w:rFonts w:cs="Arial"/>
          <w:sz w:val="20"/>
          <w:szCs w:val="20"/>
        </w:rPr>
        <w:t xml:space="preserve"> This form should be email to </w:t>
      </w:r>
      <w:hyperlink r:id="rId7" w:history="1">
        <w:r w:rsidRPr="00DA661F">
          <w:rPr>
            <w:rStyle w:val="Hyperlink"/>
            <w:rFonts w:eastAsia="Calibri" w:cstheme="minorHAnsi"/>
            <w:bCs/>
          </w:rPr>
          <w:t>royds.grades@sharemat.co.uk</w:t>
        </w:r>
      </w:hyperlink>
    </w:p>
    <w:sectPr w:rsidR="003E772C" w:rsidRPr="00D94C45" w:rsidSect="0042584A">
      <w:headerReference w:type="default" r:id="rId8"/>
      <w:footerReference w:type="default" r:id="rId9"/>
      <w:headerReference w:type="first" r:id="rId10"/>
      <w:footerReference w:type="first" r:id="rId11"/>
      <w:pgSz w:w="11900" w:h="16820" w:code="9"/>
      <w:pgMar w:top="1440" w:right="1080" w:bottom="1440" w:left="1080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05F25" w14:textId="77777777" w:rsidR="003D4544" w:rsidRDefault="003D4544" w:rsidP="003E772C">
      <w:r>
        <w:separator/>
      </w:r>
    </w:p>
  </w:endnote>
  <w:endnote w:type="continuationSeparator" w:id="0">
    <w:p w14:paraId="31AFABD9" w14:textId="77777777" w:rsidR="003D4544" w:rsidRDefault="003D4544" w:rsidP="003E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7E2D1" w14:textId="2A0CB0E6" w:rsidR="003E772C" w:rsidRDefault="003E772C">
    <w:pPr>
      <w:pStyle w:val="Footer"/>
    </w:pPr>
  </w:p>
  <w:p w14:paraId="54552731" w14:textId="77777777" w:rsidR="003E772C" w:rsidRDefault="003E77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0FF1F" w14:textId="295D57E7" w:rsidR="00B36FB2" w:rsidRDefault="008D7755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976DD29" wp14:editId="7952E319">
              <wp:simplePos x="0" y="0"/>
              <wp:positionH relativeFrom="margin">
                <wp:posOffset>3752850</wp:posOffset>
              </wp:positionH>
              <wp:positionV relativeFrom="paragraph">
                <wp:posOffset>-757555</wp:posOffset>
              </wp:positionV>
              <wp:extent cx="1628775" cy="24765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28775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A9A764" w14:textId="7D020651" w:rsidR="003325E5" w:rsidRPr="007F467F" w:rsidRDefault="003325E5" w:rsidP="003325E5">
                          <w:pPr>
                            <w:rPr>
                              <w:rFonts w:ascii="Verdana" w:hAnsi="Verdana"/>
                              <w:color w:val="1B3661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6DD2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95.5pt;margin-top:-59.65pt;width:128.2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" filled="f" stroked="f" strokeweight=".5pt">
              <v:textbox>
                <w:txbxContent>
                  <w:p w14:paraId="06A9A764" w14:textId="7D020651" w:rsidR="003325E5" w:rsidRPr="007F467F" w:rsidRDefault="003325E5" w:rsidP="003325E5">
                    <w:pPr>
                      <w:rPr>
                        <w:rFonts w:ascii="Verdana" w:hAnsi="Verdana"/>
                        <w:color w:val="1B3661"/>
                        <w:sz w:val="15"/>
                        <w:szCs w:val="15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2C4764F1" wp14:editId="7F55279D">
              <wp:simplePos x="0" y="0"/>
              <wp:positionH relativeFrom="margin">
                <wp:posOffset>4029075</wp:posOffset>
              </wp:positionH>
              <wp:positionV relativeFrom="paragraph">
                <wp:posOffset>-681355</wp:posOffset>
              </wp:positionV>
              <wp:extent cx="1085850" cy="10477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47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DA5AB86" w14:textId="522F7281" w:rsidR="007F467F" w:rsidRPr="007F467F" w:rsidRDefault="007F467F" w:rsidP="007F467F">
                          <w:pPr>
                            <w:rPr>
                              <w:rFonts w:ascii="Verdana" w:hAnsi="Verdana"/>
                              <w:color w:val="1B3661"/>
                              <w:sz w:val="14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764F1" id="Text Box 2" o:spid="_x0000_s1027" type="#_x0000_t202" style="position:absolute;margin-left:317.25pt;margin-top:-53.65pt;width:85.5pt;height:8.2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" fillcolor="white [3212]" stroked="f" strokeweight=".5pt">
              <v:textbox>
                <w:txbxContent>
                  <w:p w14:paraId="6DA5AB86" w14:textId="522F7281" w:rsidR="007F467F" w:rsidRPr="007F467F" w:rsidRDefault="007F467F" w:rsidP="007F467F">
                    <w:pPr>
                      <w:rPr>
                        <w:rFonts w:ascii="Verdana" w:hAnsi="Verdana"/>
                        <w:color w:val="1B3661"/>
                        <w:sz w:val="14"/>
                        <w:szCs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783D4" w14:textId="77777777" w:rsidR="003D4544" w:rsidRDefault="003D4544" w:rsidP="003E772C">
      <w:r>
        <w:separator/>
      </w:r>
    </w:p>
  </w:footnote>
  <w:footnote w:type="continuationSeparator" w:id="0">
    <w:p w14:paraId="16EA6291" w14:textId="77777777" w:rsidR="003D4544" w:rsidRDefault="003D4544" w:rsidP="003E7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0C07B" w14:textId="5DC7EE93" w:rsidR="003E772C" w:rsidRDefault="005D39A5" w:rsidP="003E772C">
    <w:pPr>
      <w:pStyle w:val="Header"/>
      <w:ind w:right="-624"/>
    </w:pPr>
    <w:r>
      <w:rPr>
        <w:noProof/>
        <w:lang w:val="en-GB" w:eastAsia="en-GB"/>
      </w:rPr>
      <w:drawing>
        <wp:anchor distT="0" distB="0" distL="114300" distR="114300" simplePos="0" relativeHeight="251662336" behindDoc="1" locked="1" layoutInCell="1" allowOverlap="1" wp14:anchorId="6589816B" wp14:editId="34AE160A">
          <wp:simplePos x="0" y="0"/>
          <wp:positionH relativeFrom="page">
            <wp:posOffset>5200650</wp:posOffset>
          </wp:positionH>
          <wp:positionV relativeFrom="page">
            <wp:posOffset>28575</wp:posOffset>
          </wp:positionV>
          <wp:extent cx="2357120" cy="2357120"/>
          <wp:effectExtent l="0" t="0" r="508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HARE_Top Graphi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7120" cy="235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54FD0F" w14:textId="77777777" w:rsidR="003E772C" w:rsidRDefault="003E77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98BD0" w14:textId="1B87A1EC" w:rsidR="005D39A5" w:rsidRDefault="005D39A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1" layoutInCell="1" allowOverlap="1" wp14:anchorId="59811763" wp14:editId="71545349">
          <wp:simplePos x="0" y="0"/>
          <wp:positionH relativeFrom="page">
            <wp:posOffset>-28575</wp:posOffset>
          </wp:positionH>
          <wp:positionV relativeFrom="page">
            <wp:posOffset>13970</wp:posOffset>
          </wp:positionV>
          <wp:extent cx="7552690" cy="3566795"/>
          <wp:effectExtent l="0" t="0" r="3810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ARE_MAT_LH_Header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690" cy="3566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CF"/>
    <w:rsid w:val="00022DC2"/>
    <w:rsid w:val="000F0D44"/>
    <w:rsid w:val="00166F88"/>
    <w:rsid w:val="001B1EE7"/>
    <w:rsid w:val="002257F8"/>
    <w:rsid w:val="00282380"/>
    <w:rsid w:val="002F03B2"/>
    <w:rsid w:val="003325E5"/>
    <w:rsid w:val="00345B59"/>
    <w:rsid w:val="00366999"/>
    <w:rsid w:val="00375918"/>
    <w:rsid w:val="003D4544"/>
    <w:rsid w:val="003E772C"/>
    <w:rsid w:val="0042584A"/>
    <w:rsid w:val="00475E79"/>
    <w:rsid w:val="004C4B36"/>
    <w:rsid w:val="004F1588"/>
    <w:rsid w:val="005D39A5"/>
    <w:rsid w:val="0065610F"/>
    <w:rsid w:val="006C013E"/>
    <w:rsid w:val="006D38E7"/>
    <w:rsid w:val="007F467F"/>
    <w:rsid w:val="008C3CCF"/>
    <w:rsid w:val="008D7755"/>
    <w:rsid w:val="009C0E86"/>
    <w:rsid w:val="00A21AAA"/>
    <w:rsid w:val="00AD0C97"/>
    <w:rsid w:val="00B13F3F"/>
    <w:rsid w:val="00B36FB2"/>
    <w:rsid w:val="00B443B6"/>
    <w:rsid w:val="00B5050A"/>
    <w:rsid w:val="00C60560"/>
    <w:rsid w:val="00C727C7"/>
    <w:rsid w:val="00C91760"/>
    <w:rsid w:val="00C93F9C"/>
    <w:rsid w:val="00CE2C72"/>
    <w:rsid w:val="00D94C45"/>
    <w:rsid w:val="00DA26A5"/>
    <w:rsid w:val="00DB6A7A"/>
    <w:rsid w:val="00DF34CD"/>
    <w:rsid w:val="00E32837"/>
    <w:rsid w:val="00E6203E"/>
    <w:rsid w:val="00E85081"/>
    <w:rsid w:val="00EA7D6D"/>
    <w:rsid w:val="00EF122A"/>
    <w:rsid w:val="00F03C9D"/>
    <w:rsid w:val="00F123A6"/>
    <w:rsid w:val="00F20C7C"/>
    <w:rsid w:val="00F563FE"/>
    <w:rsid w:val="00FD45A0"/>
    <w:rsid w:val="00FF03F2"/>
    <w:rsid w:val="00FF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529FF87"/>
  <w14:defaultImageDpi w14:val="32767"/>
  <w15:chartTrackingRefBased/>
  <w15:docId w15:val="{4E3A341E-3DEB-4FC3-A9C9-E96A5FF4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34CD"/>
  </w:style>
  <w:style w:type="paragraph" w:styleId="Heading1">
    <w:name w:val="heading 1"/>
    <w:basedOn w:val="Normal"/>
    <w:next w:val="Normal"/>
    <w:link w:val="Heading1Char"/>
    <w:uiPriority w:val="9"/>
    <w:qFormat/>
    <w:rsid w:val="00B13F3F"/>
    <w:pPr>
      <w:keepNext/>
      <w:keepLines/>
      <w:spacing w:before="240"/>
      <w:outlineLvl w:val="0"/>
    </w:pPr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3F"/>
    <w:pPr>
      <w:keepNext/>
      <w:keepLines/>
      <w:spacing w:before="40"/>
      <w:outlineLvl w:val="1"/>
    </w:pPr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erCAPS">
    <w:name w:val="Sub Header CAPS"/>
    <w:basedOn w:val="Normal"/>
    <w:next w:val="Normal"/>
    <w:qFormat/>
    <w:rsid w:val="00B13F3F"/>
    <w:rPr>
      <w:rFonts w:ascii="Verdana" w:hAnsi="Verdana"/>
      <w:noProof/>
      <w:color w:val="1D3352"/>
      <w:sz w:val="28"/>
      <w:szCs w:val="28"/>
      <w:lang w:eastAsia="en-GB"/>
    </w:rPr>
  </w:style>
  <w:style w:type="paragraph" w:customStyle="1" w:styleId="SHAREMainBodyText">
    <w:name w:val="SHARE_Main Body Text"/>
    <w:basedOn w:val="Normal"/>
    <w:qFormat/>
    <w:rsid w:val="00B13F3F"/>
    <w:pPr>
      <w:spacing w:line="360" w:lineRule="auto"/>
    </w:pPr>
    <w:rPr>
      <w:rFonts w:ascii="Verdana" w:hAnsi="Verdana"/>
      <w:noProof/>
      <w:color w:val="1D3352"/>
      <w:sz w:val="20"/>
      <w:szCs w:val="28"/>
      <w:lang w:eastAsia="en-GB"/>
    </w:rPr>
  </w:style>
  <w:style w:type="paragraph" w:customStyle="1" w:styleId="SHAREMainHeader">
    <w:name w:val="SHARE_Main Header"/>
    <w:basedOn w:val="Normal"/>
    <w:qFormat/>
    <w:rsid w:val="00B13F3F"/>
    <w:rPr>
      <w:rFonts w:ascii="Verdana" w:hAnsi="Verdana"/>
      <w:b/>
      <w:bCs/>
      <w:noProof/>
      <w:color w:val="6B327E"/>
      <w:sz w:val="34"/>
      <w:szCs w:val="28"/>
      <w:lang w:eastAsia="en-GB"/>
    </w:rPr>
  </w:style>
  <w:style w:type="paragraph" w:customStyle="1" w:styleId="SHARESubHeaderCAPS">
    <w:name w:val="SHARE_Sub Header CAPS"/>
    <w:basedOn w:val="Normal"/>
    <w:next w:val="Normal"/>
    <w:qFormat/>
    <w:rsid w:val="00B13F3F"/>
    <w:pPr>
      <w:suppressAutoHyphens/>
    </w:pPr>
    <w:rPr>
      <w:rFonts w:ascii="Verdana" w:hAnsi="Verdana"/>
      <w:noProof/>
      <w:color w:val="1D3352"/>
      <w:sz w:val="28"/>
      <w:szCs w:val="2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13F3F"/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3F"/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72C"/>
  </w:style>
  <w:style w:type="paragraph" w:styleId="Footer">
    <w:name w:val="footer"/>
    <w:basedOn w:val="Normal"/>
    <w:link w:val="Foot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72C"/>
  </w:style>
  <w:style w:type="character" w:styleId="Hyperlink">
    <w:name w:val="Hyperlink"/>
    <w:basedOn w:val="DefaultParagraphFont"/>
    <w:uiPriority w:val="99"/>
    <w:unhideWhenUsed/>
    <w:rsid w:val="00E6203E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E6203E"/>
    <w:rPr>
      <w:rFonts w:eastAsiaTheme="minorEastAsia"/>
      <w:sz w:val="22"/>
      <w:szCs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oyds.grades@sharemat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ocuments\Marketing\LOGO%20STATIONERY\SHARE%20MAT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C6A97BE-24C7-437A-8DFD-D5ACD0548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SHARE MAT Letterhead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Shelley College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J. Newson</dc:creator>
  <cp:keywords/>
  <dc:description/>
  <cp:lastModifiedBy>Vicky Sheath</cp:lastModifiedBy>
  <cp:revision>2</cp:revision>
  <cp:lastPrinted>2017-06-30T15:02:00Z</cp:lastPrinted>
  <dcterms:created xsi:type="dcterms:W3CDTF">2021-04-30T10:03:00Z</dcterms:created>
  <dcterms:modified xsi:type="dcterms:W3CDTF">2021-04-30T10:03:00Z</dcterms:modified>
</cp:coreProperties>
</file>