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9C9A5" w14:textId="7E088C16" w:rsidR="002D5F1C" w:rsidRDefault="002D5F1C" w:rsidP="00B5050A"/>
    <w:p w14:paraId="28F3243A" w14:textId="12C17ED8" w:rsidR="005B188F" w:rsidRDefault="005B188F" w:rsidP="00B5050A"/>
    <w:p w14:paraId="242BD9AB" w14:textId="6DC41823" w:rsidR="005B188F" w:rsidRDefault="005B188F" w:rsidP="00B5050A"/>
    <w:p w14:paraId="5EE0E31F" w14:textId="77777777" w:rsidR="005B188F" w:rsidRDefault="005B188F" w:rsidP="005B188F">
      <w:pPr>
        <w:spacing w:after="4" w:line="249" w:lineRule="auto"/>
        <w:jc w:val="center"/>
        <w:rPr>
          <w:b/>
          <w:color w:val="000000"/>
          <w:sz w:val="32"/>
          <w:szCs w:val="32"/>
        </w:rPr>
      </w:pPr>
    </w:p>
    <w:p w14:paraId="038BBCBD" w14:textId="6A48080B" w:rsidR="005B188F" w:rsidRPr="005B188F" w:rsidRDefault="005B188F" w:rsidP="005B188F">
      <w:pPr>
        <w:spacing w:after="4" w:line="249" w:lineRule="auto"/>
        <w:jc w:val="center"/>
        <w:rPr>
          <w:b/>
          <w:color w:val="000000"/>
          <w:sz w:val="32"/>
          <w:szCs w:val="32"/>
        </w:rPr>
      </w:pPr>
      <w:r w:rsidRPr="005B188F">
        <w:rPr>
          <w:b/>
          <w:color w:val="000000"/>
          <w:sz w:val="32"/>
          <w:szCs w:val="32"/>
        </w:rPr>
        <w:t xml:space="preserve">Data </w:t>
      </w:r>
      <w:r>
        <w:rPr>
          <w:b/>
          <w:color w:val="000000"/>
          <w:sz w:val="32"/>
          <w:szCs w:val="32"/>
        </w:rPr>
        <w:t>C</w:t>
      </w:r>
      <w:r w:rsidRPr="005B188F">
        <w:rPr>
          <w:b/>
          <w:color w:val="000000"/>
          <w:sz w:val="32"/>
          <w:szCs w:val="32"/>
        </w:rPr>
        <w:t xml:space="preserve">onsent </w:t>
      </w:r>
      <w:r>
        <w:rPr>
          <w:b/>
          <w:color w:val="000000"/>
          <w:sz w:val="32"/>
          <w:szCs w:val="32"/>
        </w:rPr>
        <w:t>F</w:t>
      </w:r>
      <w:r w:rsidRPr="005B188F">
        <w:rPr>
          <w:b/>
          <w:color w:val="000000"/>
          <w:sz w:val="32"/>
          <w:szCs w:val="32"/>
        </w:rPr>
        <w:t>orm</w:t>
      </w:r>
      <w:r w:rsidR="002F2872">
        <w:rPr>
          <w:b/>
          <w:color w:val="000000"/>
          <w:sz w:val="32"/>
          <w:szCs w:val="32"/>
        </w:rPr>
        <w:t xml:space="preserve"> (for students)</w:t>
      </w:r>
    </w:p>
    <w:p w14:paraId="22D44DF1" w14:textId="77777777" w:rsidR="005B188F" w:rsidRDefault="005B188F" w:rsidP="005B188F">
      <w:pPr>
        <w:spacing w:after="4" w:line="249" w:lineRule="auto"/>
        <w:rPr>
          <w:color w:val="000000"/>
        </w:rPr>
      </w:pPr>
    </w:p>
    <w:p w14:paraId="45BEE1A1" w14:textId="0D991B40" w:rsidR="005B188F" w:rsidRPr="005B188F" w:rsidRDefault="005B188F" w:rsidP="005B188F">
      <w:pPr>
        <w:spacing w:after="4" w:line="249" w:lineRule="auto"/>
        <w:rPr>
          <w:rFonts w:cstheme="minorHAnsi"/>
          <w:color w:val="000000"/>
          <w:sz w:val="22"/>
          <w:szCs w:val="22"/>
        </w:rPr>
      </w:pPr>
      <w:r w:rsidRPr="005B188F">
        <w:rPr>
          <w:rFonts w:cstheme="minorHAnsi"/>
          <w:color w:val="000000"/>
          <w:sz w:val="22"/>
          <w:szCs w:val="22"/>
        </w:rPr>
        <w:t>In order to check how</w:t>
      </w:r>
      <w:r w:rsidR="002F2872">
        <w:rPr>
          <w:rFonts w:cstheme="minorHAnsi"/>
          <w:color w:val="000000"/>
          <w:sz w:val="22"/>
          <w:szCs w:val="22"/>
        </w:rPr>
        <w:t xml:space="preserve"> </w:t>
      </w:r>
      <w:r w:rsidRPr="005B188F">
        <w:rPr>
          <w:rFonts w:cstheme="minorHAnsi"/>
          <w:color w:val="000000"/>
          <w:sz w:val="22"/>
          <w:szCs w:val="22"/>
        </w:rPr>
        <w:t xml:space="preserve">students are progressing in their studies/future careers after leaving Royds Hall, we need your </w:t>
      </w:r>
      <w:r w:rsidRPr="005B188F">
        <w:rPr>
          <w:rFonts w:eastAsia="Arial" w:cstheme="minorHAnsi"/>
          <w:b/>
          <w:color w:val="000000"/>
          <w:sz w:val="22"/>
          <w:szCs w:val="22"/>
        </w:rPr>
        <w:t>agreement to share information</w:t>
      </w:r>
      <w:r w:rsidRPr="005B188F">
        <w:rPr>
          <w:rFonts w:cstheme="minorHAnsi"/>
          <w:color w:val="000000"/>
          <w:sz w:val="22"/>
          <w:szCs w:val="22"/>
        </w:rPr>
        <w:t xml:space="preserve"> that identifies you and what you have gone on to do. We already do this as a requirement of the Education and Skills Act 2008, until you are aged 16. We need to check you are happy for us to continue.</w:t>
      </w:r>
    </w:p>
    <w:p w14:paraId="02A5A2EF" w14:textId="7994DE8C" w:rsidR="005B188F" w:rsidRPr="005B188F" w:rsidRDefault="005B188F" w:rsidP="005B188F">
      <w:pPr>
        <w:rPr>
          <w:rFonts w:cstheme="minorHAnsi"/>
          <w:sz w:val="22"/>
          <w:szCs w:val="22"/>
        </w:rPr>
      </w:pPr>
    </w:p>
    <w:p w14:paraId="2768559C" w14:textId="77777777" w:rsidR="005B188F" w:rsidRPr="005B188F" w:rsidRDefault="005B188F" w:rsidP="005B188F">
      <w:pPr>
        <w:spacing w:after="4" w:line="249" w:lineRule="auto"/>
        <w:ind w:left="-4"/>
        <w:rPr>
          <w:rFonts w:cstheme="minorHAnsi"/>
          <w:sz w:val="22"/>
          <w:szCs w:val="22"/>
        </w:rPr>
      </w:pPr>
      <w:r w:rsidRPr="005B188F">
        <w:rPr>
          <w:rFonts w:cstheme="minorHAnsi"/>
          <w:color w:val="000000"/>
          <w:sz w:val="22"/>
          <w:szCs w:val="22"/>
        </w:rPr>
        <w:t xml:space="preserve">Data collected by your school and the local authority will be stored by your school so that they can evaluate the careers support they provide. </w:t>
      </w:r>
    </w:p>
    <w:p w14:paraId="68A910A5" w14:textId="77777777" w:rsidR="005B188F" w:rsidRPr="005B188F" w:rsidRDefault="005B188F" w:rsidP="005B188F">
      <w:pPr>
        <w:rPr>
          <w:rFonts w:cstheme="minorHAnsi"/>
          <w:sz w:val="22"/>
          <w:szCs w:val="22"/>
        </w:rPr>
      </w:pPr>
      <w:r w:rsidRPr="005B188F">
        <w:rPr>
          <w:rFonts w:cstheme="minorHAnsi"/>
          <w:color w:val="000000"/>
          <w:sz w:val="22"/>
          <w:szCs w:val="22"/>
        </w:rPr>
        <w:t xml:space="preserve"> </w:t>
      </w:r>
    </w:p>
    <w:p w14:paraId="38F08C05" w14:textId="77777777" w:rsidR="005B188F" w:rsidRPr="005B188F" w:rsidRDefault="005B188F" w:rsidP="005B188F">
      <w:pPr>
        <w:spacing w:after="4" w:line="249" w:lineRule="auto"/>
        <w:ind w:left="-4"/>
        <w:rPr>
          <w:rFonts w:cstheme="minorHAnsi"/>
          <w:sz w:val="22"/>
          <w:szCs w:val="22"/>
        </w:rPr>
      </w:pPr>
      <w:r w:rsidRPr="005B188F">
        <w:rPr>
          <w:rFonts w:cstheme="minorHAnsi"/>
          <w:color w:val="000000"/>
          <w:sz w:val="22"/>
          <w:szCs w:val="22"/>
        </w:rPr>
        <w:t xml:space="preserve">The data we collect will be: Course/job title; institution/employer name; level of study; start date; duration of course/apprenticeship/placement. </w:t>
      </w:r>
    </w:p>
    <w:p w14:paraId="7F385BE0" w14:textId="77777777" w:rsidR="005B188F" w:rsidRPr="005B188F" w:rsidRDefault="005B188F" w:rsidP="005B188F">
      <w:pPr>
        <w:rPr>
          <w:rFonts w:cstheme="minorHAnsi"/>
          <w:sz w:val="22"/>
          <w:szCs w:val="22"/>
        </w:rPr>
      </w:pPr>
      <w:r w:rsidRPr="005B188F">
        <w:rPr>
          <w:rFonts w:cstheme="minorHAnsi"/>
          <w:color w:val="000000"/>
          <w:sz w:val="22"/>
          <w:szCs w:val="22"/>
        </w:rPr>
        <w:t xml:space="preserve"> </w:t>
      </w:r>
    </w:p>
    <w:p w14:paraId="3029AC31" w14:textId="77777777" w:rsidR="005B188F" w:rsidRPr="005B188F" w:rsidRDefault="005B188F" w:rsidP="005B188F">
      <w:pPr>
        <w:spacing w:after="4" w:line="249" w:lineRule="auto"/>
        <w:ind w:left="-4"/>
        <w:rPr>
          <w:rFonts w:cstheme="minorHAnsi"/>
          <w:sz w:val="22"/>
          <w:szCs w:val="22"/>
        </w:rPr>
      </w:pPr>
      <w:r w:rsidRPr="005B188F">
        <w:rPr>
          <w:rFonts w:cstheme="minorHAnsi"/>
          <w:color w:val="000000"/>
          <w:sz w:val="22"/>
          <w:szCs w:val="22"/>
        </w:rPr>
        <w:t xml:space="preserve">Your data will be kept in strictest confidence. It will only be published in an </w:t>
      </w:r>
      <w:proofErr w:type="spellStart"/>
      <w:r w:rsidRPr="005B188F">
        <w:rPr>
          <w:rFonts w:cstheme="minorHAnsi"/>
          <w:color w:val="000000"/>
          <w:sz w:val="22"/>
          <w:szCs w:val="22"/>
        </w:rPr>
        <w:t>anonymised</w:t>
      </w:r>
      <w:proofErr w:type="spellEnd"/>
      <w:r w:rsidRPr="005B188F">
        <w:rPr>
          <w:rFonts w:cstheme="minorHAnsi"/>
          <w:color w:val="000000"/>
          <w:sz w:val="22"/>
          <w:szCs w:val="22"/>
        </w:rPr>
        <w:t xml:space="preserve"> format so your personal details will remain private.  </w:t>
      </w:r>
    </w:p>
    <w:p w14:paraId="49BFAB8B" w14:textId="77777777" w:rsidR="005B188F" w:rsidRPr="005B188F" w:rsidRDefault="005B188F" w:rsidP="005B188F">
      <w:pPr>
        <w:rPr>
          <w:rFonts w:cstheme="minorHAnsi"/>
          <w:sz w:val="22"/>
          <w:szCs w:val="22"/>
        </w:rPr>
      </w:pPr>
      <w:r w:rsidRPr="005B188F">
        <w:rPr>
          <w:rFonts w:cstheme="minorHAnsi"/>
          <w:color w:val="000000"/>
          <w:sz w:val="22"/>
          <w:szCs w:val="22"/>
        </w:rPr>
        <w:t xml:space="preserve"> </w:t>
      </w:r>
    </w:p>
    <w:p w14:paraId="5924C1DF" w14:textId="5B5E0C21" w:rsidR="005B188F" w:rsidRPr="005B188F" w:rsidRDefault="002F2872" w:rsidP="005B188F">
      <w:pPr>
        <w:tabs>
          <w:tab w:val="center" w:pos="1440"/>
          <w:tab w:val="center" w:pos="4974"/>
        </w:tabs>
        <w:spacing w:after="142" w:line="249" w:lineRule="auto"/>
        <w:ind w:left="-14"/>
        <w:rPr>
          <w:rFonts w:cstheme="minorHAnsi"/>
          <w:color w:val="000000"/>
          <w:sz w:val="22"/>
          <w:szCs w:val="22"/>
        </w:rPr>
      </w:pPr>
      <w:r>
        <w:rPr>
          <w:rFonts w:cstheme="minorHAnsi"/>
          <w:b/>
          <w:bCs/>
          <w:color w:val="000000"/>
          <w:sz w:val="22"/>
          <w:szCs w:val="22"/>
        </w:rPr>
        <w:t xml:space="preserve">Student </w:t>
      </w:r>
      <w:r w:rsidR="005B188F" w:rsidRPr="005B188F">
        <w:rPr>
          <w:rFonts w:cstheme="minorHAnsi"/>
          <w:b/>
          <w:bCs/>
          <w:color w:val="000000"/>
          <w:sz w:val="22"/>
          <w:szCs w:val="22"/>
        </w:rPr>
        <w:t>Name</w:t>
      </w:r>
      <w:r w:rsidR="005B188F" w:rsidRPr="005B188F">
        <w:rPr>
          <w:rFonts w:cstheme="minorHAnsi"/>
          <w:color w:val="000000"/>
          <w:sz w:val="22"/>
          <w:szCs w:val="22"/>
        </w:rPr>
        <w:t>: __________________________________________________________________________</w:t>
      </w:r>
    </w:p>
    <w:p w14:paraId="7C7DE305" w14:textId="77777777" w:rsidR="005B188F" w:rsidRPr="005B188F" w:rsidRDefault="005B188F" w:rsidP="005B188F">
      <w:pPr>
        <w:tabs>
          <w:tab w:val="center" w:pos="1440"/>
          <w:tab w:val="center" w:pos="4974"/>
        </w:tabs>
        <w:spacing w:after="142" w:line="249" w:lineRule="auto"/>
        <w:ind w:left="-14"/>
        <w:rPr>
          <w:rFonts w:cstheme="minorHAnsi"/>
          <w:sz w:val="22"/>
          <w:szCs w:val="22"/>
        </w:rPr>
      </w:pPr>
    </w:p>
    <w:p w14:paraId="0342EBDD" w14:textId="77777777" w:rsidR="005B188F" w:rsidRPr="005B188F" w:rsidRDefault="005B188F" w:rsidP="005B188F">
      <w:pPr>
        <w:spacing w:after="4" w:line="386" w:lineRule="auto"/>
        <w:ind w:left="-4" w:right="1074"/>
        <w:rPr>
          <w:rFonts w:cstheme="minorHAnsi"/>
          <w:color w:val="000000"/>
          <w:sz w:val="22"/>
          <w:szCs w:val="22"/>
        </w:rPr>
      </w:pPr>
      <w:r w:rsidRPr="005B188F">
        <w:rPr>
          <w:rFonts w:cstheme="minorHAnsi"/>
          <w:b/>
          <w:bCs/>
          <w:color w:val="000000"/>
          <w:sz w:val="22"/>
          <w:szCs w:val="22"/>
        </w:rPr>
        <w:t xml:space="preserve">Date of Birth: </w:t>
      </w:r>
      <w:r w:rsidRPr="005B188F">
        <w:rPr>
          <w:rFonts w:cstheme="minorHAnsi"/>
          <w:color w:val="000000"/>
          <w:sz w:val="22"/>
          <w:szCs w:val="22"/>
        </w:rPr>
        <w:t xml:space="preserve">______________________________________ </w:t>
      </w:r>
    </w:p>
    <w:p w14:paraId="722E61B3" w14:textId="047B24E4" w:rsidR="005B188F" w:rsidRPr="005B188F" w:rsidRDefault="005B188F" w:rsidP="005B188F">
      <w:pPr>
        <w:spacing w:after="4" w:line="386" w:lineRule="auto"/>
        <w:ind w:left="-4" w:right="1074"/>
        <w:rPr>
          <w:rFonts w:cstheme="minorHAnsi"/>
          <w:color w:val="000000"/>
          <w:sz w:val="22"/>
          <w:szCs w:val="22"/>
        </w:rPr>
      </w:pPr>
      <w:r w:rsidRPr="005B188F">
        <w:rPr>
          <w:rFonts w:cstheme="minorHAnsi"/>
          <w:color w:val="000000"/>
          <w:sz w:val="22"/>
          <w:szCs w:val="22"/>
        </w:rPr>
        <w:tab/>
      </w:r>
    </w:p>
    <w:p w14:paraId="7866FA1F" w14:textId="7811C637" w:rsidR="005B188F" w:rsidRPr="005B188F" w:rsidRDefault="005B188F" w:rsidP="005B188F">
      <w:pPr>
        <w:spacing w:after="4" w:line="386" w:lineRule="auto"/>
        <w:ind w:left="-4" w:right="1074"/>
        <w:rPr>
          <w:rFonts w:cstheme="minorHAnsi"/>
          <w:color w:val="000000"/>
          <w:sz w:val="22"/>
          <w:szCs w:val="22"/>
        </w:rPr>
      </w:pPr>
      <w:r w:rsidRPr="005B188F">
        <w:rPr>
          <w:rFonts w:cstheme="minorHAnsi"/>
          <w:b/>
          <w:bCs/>
          <w:color w:val="000000"/>
          <w:sz w:val="22"/>
          <w:szCs w:val="22"/>
        </w:rPr>
        <w:t>Address</w:t>
      </w:r>
      <w:r>
        <w:rPr>
          <w:rFonts w:cstheme="minorHAnsi"/>
          <w:color w:val="000000"/>
          <w:sz w:val="22"/>
          <w:szCs w:val="22"/>
        </w:rPr>
        <w:t xml:space="preserve">: </w:t>
      </w:r>
      <w:r w:rsidRPr="005B188F">
        <w:rPr>
          <w:rFonts w:cstheme="minorHAnsi"/>
          <w:color w:val="000000"/>
          <w:sz w:val="22"/>
          <w:szCs w:val="22"/>
        </w:rPr>
        <w:t>_________________________________________________________________</w:t>
      </w:r>
    </w:p>
    <w:p w14:paraId="15600EB5" w14:textId="2120ECAE" w:rsidR="005B188F" w:rsidRPr="005B188F" w:rsidRDefault="005B188F" w:rsidP="005B188F">
      <w:pPr>
        <w:pBdr>
          <w:bottom w:val="single" w:sz="12" w:space="1" w:color="auto"/>
        </w:pBdr>
        <w:spacing w:after="4" w:line="386" w:lineRule="auto"/>
        <w:ind w:left="-4" w:right="1074"/>
        <w:rPr>
          <w:rFonts w:cstheme="minorHAnsi"/>
          <w:color w:val="000000"/>
          <w:sz w:val="22"/>
          <w:szCs w:val="22"/>
        </w:rPr>
      </w:pPr>
    </w:p>
    <w:p w14:paraId="34EAA7CE" w14:textId="29345D4F" w:rsidR="005B188F" w:rsidRPr="005B188F" w:rsidRDefault="005B188F" w:rsidP="005B188F">
      <w:pPr>
        <w:spacing w:after="4" w:line="386" w:lineRule="auto"/>
        <w:ind w:left="-4" w:right="1074"/>
        <w:rPr>
          <w:rFonts w:cstheme="minorHAnsi"/>
          <w:color w:val="000000"/>
          <w:sz w:val="22"/>
          <w:szCs w:val="22"/>
        </w:rPr>
      </w:pPr>
    </w:p>
    <w:p w14:paraId="58EC6083" w14:textId="58061174" w:rsidR="005B188F" w:rsidRPr="005B188F" w:rsidRDefault="005B188F" w:rsidP="005B188F">
      <w:pPr>
        <w:spacing w:after="4" w:line="386" w:lineRule="auto"/>
        <w:ind w:left="-4" w:right="1074"/>
        <w:rPr>
          <w:rFonts w:cstheme="minorHAnsi"/>
          <w:color w:val="000000"/>
          <w:sz w:val="22"/>
          <w:szCs w:val="22"/>
        </w:rPr>
      </w:pPr>
      <w:r w:rsidRPr="005B188F">
        <w:rPr>
          <w:rFonts w:cstheme="minorHAnsi"/>
          <w:color w:val="000000"/>
          <w:sz w:val="22"/>
          <w:szCs w:val="22"/>
        </w:rPr>
        <w:t>__________________________________________________________________________</w:t>
      </w:r>
    </w:p>
    <w:p w14:paraId="71517CDC" w14:textId="3ADB18DA" w:rsidR="005B188F" w:rsidRPr="005B188F" w:rsidRDefault="005B188F" w:rsidP="005B188F">
      <w:pPr>
        <w:spacing w:after="4" w:line="386" w:lineRule="auto"/>
        <w:ind w:left="-4" w:right="1074"/>
        <w:rPr>
          <w:rFonts w:cstheme="minorHAnsi"/>
          <w:b/>
          <w:bCs/>
          <w:color w:val="000000"/>
          <w:sz w:val="22"/>
          <w:szCs w:val="22"/>
        </w:rPr>
      </w:pPr>
    </w:p>
    <w:p w14:paraId="259CD487" w14:textId="098A4025" w:rsidR="005B188F" w:rsidRPr="002F2872" w:rsidRDefault="002F2872" w:rsidP="002F2872">
      <w:pPr>
        <w:spacing w:after="4" w:line="386" w:lineRule="auto"/>
        <w:ind w:left="-4" w:right="1074"/>
        <w:rPr>
          <w:rFonts w:cstheme="minorHAnsi"/>
          <w:b/>
          <w:bCs/>
          <w:color w:val="000000"/>
          <w:sz w:val="22"/>
          <w:szCs w:val="22"/>
        </w:rPr>
      </w:pPr>
      <w:r>
        <w:rPr>
          <w:rFonts w:cstheme="minorHAnsi"/>
          <w:b/>
          <w:bCs/>
          <w:color w:val="000000"/>
          <w:sz w:val="22"/>
          <w:szCs w:val="22"/>
        </w:rPr>
        <w:t xml:space="preserve">Students </w:t>
      </w:r>
      <w:r w:rsidR="005B188F" w:rsidRPr="005B188F">
        <w:rPr>
          <w:rFonts w:cstheme="minorHAnsi"/>
          <w:b/>
          <w:bCs/>
          <w:color w:val="000000"/>
          <w:sz w:val="22"/>
          <w:szCs w:val="22"/>
        </w:rPr>
        <w:t>Personal Email address:</w:t>
      </w:r>
      <w:r>
        <w:rPr>
          <w:rFonts w:cstheme="minorHAnsi"/>
          <w:b/>
          <w:bCs/>
          <w:color w:val="000000"/>
          <w:sz w:val="22"/>
          <w:szCs w:val="22"/>
        </w:rPr>
        <w:t xml:space="preserve"> </w:t>
      </w:r>
      <w:r w:rsidR="005B188F" w:rsidRPr="005B188F">
        <w:rPr>
          <w:rFonts w:cstheme="minorHAnsi"/>
          <w:b/>
          <w:bCs/>
          <w:color w:val="000000"/>
          <w:sz w:val="22"/>
          <w:szCs w:val="22"/>
        </w:rPr>
        <w:t>______________________________________</w:t>
      </w:r>
      <w:r>
        <w:rPr>
          <w:rFonts w:cstheme="minorHAnsi"/>
          <w:b/>
          <w:bCs/>
          <w:color w:val="000000"/>
          <w:sz w:val="22"/>
          <w:szCs w:val="22"/>
        </w:rPr>
        <w:t xml:space="preserve"> (please note if not available yet we will get this at a future date)</w:t>
      </w:r>
      <w:r w:rsidR="005B188F" w:rsidRPr="005B188F">
        <w:rPr>
          <w:rFonts w:cstheme="minorHAnsi"/>
          <w:b/>
          <w:bCs/>
          <w:color w:val="000000"/>
          <w:sz w:val="22"/>
          <w:szCs w:val="22"/>
        </w:rPr>
        <w:t xml:space="preserve"> </w:t>
      </w:r>
    </w:p>
    <w:p w14:paraId="16A7D673" w14:textId="222BE8AF" w:rsidR="002F2872" w:rsidRPr="005B188F" w:rsidRDefault="005B188F" w:rsidP="002F2872">
      <w:pPr>
        <w:spacing w:after="4" w:line="386" w:lineRule="auto"/>
        <w:ind w:left="-4" w:right="1074"/>
        <w:rPr>
          <w:rFonts w:cstheme="minorHAnsi"/>
          <w:b/>
          <w:bCs/>
          <w:color w:val="000000"/>
          <w:sz w:val="22"/>
          <w:szCs w:val="22"/>
        </w:rPr>
      </w:pPr>
      <w:r w:rsidRPr="005B188F">
        <w:rPr>
          <w:rFonts w:cstheme="minorHAnsi"/>
          <w:b/>
          <w:bCs/>
          <w:color w:val="000000"/>
          <w:sz w:val="22"/>
          <w:szCs w:val="22"/>
        </w:rPr>
        <w:t xml:space="preserve">Telephone </w:t>
      </w:r>
      <w:proofErr w:type="gramStart"/>
      <w:r w:rsidRPr="005B188F">
        <w:rPr>
          <w:rFonts w:cstheme="minorHAnsi"/>
          <w:b/>
          <w:bCs/>
          <w:color w:val="000000"/>
          <w:sz w:val="22"/>
          <w:szCs w:val="22"/>
        </w:rPr>
        <w:t>number:_</w:t>
      </w:r>
      <w:proofErr w:type="gramEnd"/>
      <w:r w:rsidRPr="005B188F">
        <w:rPr>
          <w:rFonts w:cstheme="minorHAnsi"/>
          <w:b/>
          <w:bCs/>
          <w:color w:val="000000"/>
          <w:sz w:val="22"/>
          <w:szCs w:val="22"/>
        </w:rPr>
        <w:t>_______________________________________________</w:t>
      </w:r>
      <w:r w:rsidR="002F2872">
        <w:rPr>
          <w:rFonts w:cstheme="minorHAnsi"/>
          <w:b/>
          <w:bCs/>
          <w:color w:val="000000"/>
          <w:sz w:val="22"/>
          <w:szCs w:val="22"/>
        </w:rPr>
        <w:t xml:space="preserve">   (please note if not available yet we will get this at a future date)</w:t>
      </w:r>
    </w:p>
    <w:p w14:paraId="1D40866E" w14:textId="77777777" w:rsidR="005B188F" w:rsidRPr="005B188F" w:rsidRDefault="005B188F" w:rsidP="005B188F">
      <w:pPr>
        <w:rPr>
          <w:rFonts w:cstheme="minorHAnsi"/>
          <w:sz w:val="22"/>
          <w:szCs w:val="22"/>
        </w:rPr>
      </w:pPr>
      <w:r w:rsidRPr="005B188F">
        <w:rPr>
          <w:rFonts w:cstheme="minorHAnsi"/>
          <w:color w:val="000000"/>
          <w:sz w:val="22"/>
          <w:szCs w:val="22"/>
        </w:rPr>
        <w:t xml:space="preserve">I consent to the data above being shared between the school/college and local authority in order to review my progress and improve careers guidance and support, and to being contacted by my school/college for the reasons set out above. </w:t>
      </w:r>
    </w:p>
    <w:p w14:paraId="4F71F7D0" w14:textId="77777777" w:rsidR="005B188F" w:rsidRPr="005B188F" w:rsidRDefault="005B188F" w:rsidP="005B188F">
      <w:pPr>
        <w:rPr>
          <w:rFonts w:cstheme="minorHAnsi"/>
          <w:color w:val="000000"/>
          <w:sz w:val="22"/>
          <w:szCs w:val="22"/>
        </w:rPr>
      </w:pPr>
    </w:p>
    <w:p w14:paraId="00052A86" w14:textId="4E247BFC" w:rsidR="005B188F" w:rsidRPr="005B188F" w:rsidRDefault="005B188F" w:rsidP="005B188F">
      <w:pPr>
        <w:rPr>
          <w:rFonts w:cstheme="minorHAnsi"/>
          <w:sz w:val="22"/>
          <w:szCs w:val="22"/>
        </w:rPr>
      </w:pPr>
      <w:r w:rsidRPr="005B188F">
        <w:rPr>
          <w:rFonts w:cstheme="minorHAnsi"/>
          <w:color w:val="000000"/>
          <w:sz w:val="22"/>
          <w:szCs w:val="22"/>
        </w:rPr>
        <w:t xml:space="preserve"> Signature </w:t>
      </w:r>
      <w:r w:rsidRPr="005B188F">
        <w:rPr>
          <w:rFonts w:cstheme="minorHAnsi"/>
          <w:color w:val="000000"/>
          <w:sz w:val="22"/>
          <w:szCs w:val="22"/>
        </w:rPr>
        <w:tab/>
        <w:t>_____________________________________</w:t>
      </w:r>
      <w:r w:rsidRPr="005B188F">
        <w:rPr>
          <w:rFonts w:cstheme="minorHAnsi"/>
          <w:color w:val="000000"/>
          <w:sz w:val="22"/>
          <w:szCs w:val="22"/>
        </w:rPr>
        <w:tab/>
        <w:t xml:space="preserve">Date </w:t>
      </w:r>
      <w:r w:rsidRPr="005B188F">
        <w:rPr>
          <w:rFonts w:cstheme="minorHAnsi"/>
          <w:color w:val="000000"/>
          <w:sz w:val="22"/>
          <w:szCs w:val="22"/>
        </w:rPr>
        <w:tab/>
        <w:t>________________</w:t>
      </w:r>
    </w:p>
    <w:p w14:paraId="01099281" w14:textId="67461230" w:rsidR="00CB54A1" w:rsidRPr="005B188F" w:rsidRDefault="00CB54A1" w:rsidP="00B5050A">
      <w:pPr>
        <w:rPr>
          <w:rFonts w:cstheme="minorHAnsi"/>
          <w:sz w:val="22"/>
          <w:szCs w:val="22"/>
        </w:rPr>
      </w:pPr>
    </w:p>
    <w:p w14:paraId="420254DD" w14:textId="67634374" w:rsidR="000F0D44" w:rsidRPr="005B188F" w:rsidRDefault="000F0D44" w:rsidP="003B7804">
      <w:pPr>
        <w:pStyle w:val="SHAREMainBodyText"/>
        <w:spacing w:before="240" w:line="240" w:lineRule="auto"/>
        <w:ind w:right="836"/>
        <w:jc w:val="both"/>
        <w:rPr>
          <w:rFonts w:asciiTheme="minorHAnsi" w:hAnsiTheme="minorHAnsi" w:cstheme="minorHAnsi"/>
          <w:color w:val="404040" w:themeColor="text1" w:themeTint="BF"/>
          <w:sz w:val="22"/>
          <w:szCs w:val="22"/>
        </w:rPr>
      </w:pPr>
    </w:p>
    <w:sectPr w:rsidR="000F0D44" w:rsidRPr="005B188F" w:rsidSect="00A97E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20" w:code="9"/>
      <w:pgMar w:top="1440" w:right="964" w:bottom="1440" w:left="96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05F25" w14:textId="77777777" w:rsidR="003D4544" w:rsidRDefault="003D4544" w:rsidP="003E772C">
      <w:r>
        <w:separator/>
      </w:r>
    </w:p>
  </w:endnote>
  <w:endnote w:type="continuationSeparator" w:id="0">
    <w:p w14:paraId="31AFABD9" w14:textId="77777777" w:rsidR="003D4544" w:rsidRDefault="003D4544" w:rsidP="003E7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9FBAA" w14:textId="77777777" w:rsidR="008D7755" w:rsidRDefault="008D77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7E2D1" w14:textId="2A0CB0E6" w:rsidR="003E772C" w:rsidRDefault="003E772C">
    <w:pPr>
      <w:pStyle w:val="Footer"/>
    </w:pPr>
  </w:p>
  <w:p w14:paraId="54552731" w14:textId="77777777" w:rsidR="003E772C" w:rsidRDefault="003E77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0FF1F" w14:textId="7C29788A" w:rsidR="00B36FB2" w:rsidRDefault="008D7755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976DD29" wp14:editId="7952E319">
              <wp:simplePos x="0" y="0"/>
              <wp:positionH relativeFrom="margin">
                <wp:posOffset>3752850</wp:posOffset>
              </wp:positionH>
              <wp:positionV relativeFrom="paragraph">
                <wp:posOffset>-757555</wp:posOffset>
              </wp:positionV>
              <wp:extent cx="1628775" cy="24765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28775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A9A764" w14:textId="1B04FB6E" w:rsidR="003325E5" w:rsidRPr="007F467F" w:rsidRDefault="003325E5" w:rsidP="003325E5">
                          <w:pPr>
                            <w:rPr>
                              <w:rFonts w:ascii="Verdana" w:hAnsi="Verdana"/>
                              <w:color w:val="1B3661"/>
                              <w:sz w:val="15"/>
                              <w:szCs w:val="15"/>
                            </w:rPr>
                          </w:pPr>
                          <w:r w:rsidRPr="007F467F">
                            <w:rPr>
                              <w:rFonts w:ascii="Verdana" w:hAnsi="Verdana"/>
                              <w:color w:val="1B3661"/>
                              <w:sz w:val="15"/>
                              <w:szCs w:val="15"/>
                            </w:rPr>
                            <w:t>royds.office@sharemat.co.uk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76DD2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95.5pt;margin-top:-59.65pt;width:128.2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" filled="f" stroked="f" strokeweight=".5pt">
              <v:textbox>
                <w:txbxContent>
                  <w:p w14:paraId="06A9A764" w14:textId="1B04FB6E" w:rsidR="003325E5" w:rsidRPr="007F467F" w:rsidRDefault="003325E5" w:rsidP="003325E5">
                    <w:pPr>
                      <w:rPr>
                        <w:rFonts w:ascii="Verdana" w:hAnsi="Verdana"/>
                        <w:color w:val="1B3661"/>
                        <w:sz w:val="15"/>
                        <w:szCs w:val="15"/>
                      </w:rPr>
                    </w:pPr>
                    <w:r w:rsidRPr="007F467F">
                      <w:rPr>
                        <w:rFonts w:ascii="Verdana" w:hAnsi="Verdana"/>
                        <w:color w:val="1B3661"/>
                        <w:sz w:val="15"/>
                        <w:szCs w:val="15"/>
                      </w:rPr>
                      <w:t>royds.office@sharemat.co.uk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2C4764F1" wp14:editId="7F55279D">
              <wp:simplePos x="0" y="0"/>
              <wp:positionH relativeFrom="margin">
                <wp:posOffset>4029075</wp:posOffset>
              </wp:positionH>
              <wp:positionV relativeFrom="paragraph">
                <wp:posOffset>-681355</wp:posOffset>
              </wp:positionV>
              <wp:extent cx="1085850" cy="10477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47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DA5AB86" w14:textId="522F7281" w:rsidR="007F467F" w:rsidRPr="007F467F" w:rsidRDefault="007F467F" w:rsidP="007F467F">
                          <w:pPr>
                            <w:rPr>
                              <w:rFonts w:ascii="Verdana" w:hAnsi="Verdana"/>
                              <w:color w:val="1B3661"/>
                              <w:sz w:val="14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764F1" id="Text Box 2" o:spid="_x0000_s1027" type="#_x0000_t202" style="position:absolute;margin-left:317.25pt;margin-top:-53.65pt;width:85.5pt;height:8.2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" fillcolor="white [3212]" stroked="f" strokeweight=".5pt">
              <v:textbox>
                <w:txbxContent>
                  <w:p w14:paraId="6DA5AB86" w14:textId="522F7281" w:rsidR="007F467F" w:rsidRPr="007F467F" w:rsidRDefault="007F467F" w:rsidP="007F467F">
                    <w:pPr>
                      <w:rPr>
                        <w:rFonts w:ascii="Verdana" w:hAnsi="Verdana"/>
                        <w:color w:val="1B3661"/>
                        <w:sz w:val="14"/>
                        <w:szCs w:val="1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B36FB2">
      <w:rPr>
        <w:noProof/>
        <w:lang w:val="en-GB" w:eastAsia="en-GB"/>
      </w:rPr>
      <w:drawing>
        <wp:anchor distT="0" distB="0" distL="114300" distR="114300" simplePos="0" relativeHeight="251663360" behindDoc="1" locked="1" layoutInCell="1" allowOverlap="1" wp14:anchorId="5FEFF18A" wp14:editId="78116CAE">
          <wp:simplePos x="0" y="0"/>
          <wp:positionH relativeFrom="column">
            <wp:posOffset>-714375</wp:posOffset>
          </wp:positionH>
          <wp:positionV relativeFrom="page">
            <wp:posOffset>6995795</wp:posOffset>
          </wp:positionV>
          <wp:extent cx="7775575" cy="3671570"/>
          <wp:effectExtent l="0" t="0" r="0" b="508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ee 2_LH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5575" cy="3671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783D4" w14:textId="77777777" w:rsidR="003D4544" w:rsidRDefault="003D4544" w:rsidP="003E772C">
      <w:r>
        <w:separator/>
      </w:r>
    </w:p>
  </w:footnote>
  <w:footnote w:type="continuationSeparator" w:id="0">
    <w:p w14:paraId="16EA6291" w14:textId="77777777" w:rsidR="003D4544" w:rsidRDefault="003D4544" w:rsidP="003E7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59A72" w14:textId="77777777" w:rsidR="008D7755" w:rsidRDefault="008D77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0C07B" w14:textId="5DC7EE93" w:rsidR="003E772C" w:rsidRDefault="005D39A5" w:rsidP="003E772C">
    <w:pPr>
      <w:pStyle w:val="Header"/>
      <w:ind w:right="-624"/>
    </w:pPr>
    <w:r>
      <w:rPr>
        <w:noProof/>
        <w:lang w:val="en-GB" w:eastAsia="en-GB"/>
      </w:rPr>
      <w:drawing>
        <wp:anchor distT="0" distB="0" distL="114300" distR="114300" simplePos="0" relativeHeight="251662336" behindDoc="1" locked="1" layoutInCell="1" allowOverlap="1" wp14:anchorId="6589816B" wp14:editId="34AE160A">
          <wp:simplePos x="0" y="0"/>
          <wp:positionH relativeFrom="page">
            <wp:posOffset>5200650</wp:posOffset>
          </wp:positionH>
          <wp:positionV relativeFrom="page">
            <wp:posOffset>28575</wp:posOffset>
          </wp:positionV>
          <wp:extent cx="2357120" cy="2357120"/>
          <wp:effectExtent l="0" t="0" r="508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HARE_Top Graphic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7120" cy="235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54FD0F" w14:textId="77777777" w:rsidR="003E772C" w:rsidRDefault="003E77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98BD0" w14:textId="1B87A1EC" w:rsidR="005D39A5" w:rsidRDefault="005D39A5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1" layoutInCell="1" allowOverlap="1" wp14:anchorId="59811763" wp14:editId="71545349">
          <wp:simplePos x="0" y="0"/>
          <wp:positionH relativeFrom="page">
            <wp:posOffset>-28575</wp:posOffset>
          </wp:positionH>
          <wp:positionV relativeFrom="page">
            <wp:posOffset>13970</wp:posOffset>
          </wp:positionV>
          <wp:extent cx="7552690" cy="3566795"/>
          <wp:effectExtent l="0" t="0" r="3810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HARE_MAT_LH_Header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690" cy="3566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17A98"/>
    <w:multiLevelType w:val="hybridMultilevel"/>
    <w:tmpl w:val="E3A4AD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F7A88"/>
    <w:multiLevelType w:val="hybridMultilevel"/>
    <w:tmpl w:val="0BC26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621D77"/>
    <w:multiLevelType w:val="hybridMultilevel"/>
    <w:tmpl w:val="34286638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4E5714D"/>
    <w:multiLevelType w:val="hybridMultilevel"/>
    <w:tmpl w:val="A1969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184DB7"/>
    <w:multiLevelType w:val="hybridMultilevel"/>
    <w:tmpl w:val="3D881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CF"/>
    <w:rsid w:val="00022DC2"/>
    <w:rsid w:val="00097606"/>
    <w:rsid w:val="000F0D44"/>
    <w:rsid w:val="00166F88"/>
    <w:rsid w:val="001B1D5B"/>
    <w:rsid w:val="001B1EE7"/>
    <w:rsid w:val="00211876"/>
    <w:rsid w:val="002257F8"/>
    <w:rsid w:val="00271E0A"/>
    <w:rsid w:val="00282380"/>
    <w:rsid w:val="002D5F1C"/>
    <w:rsid w:val="002F03B2"/>
    <w:rsid w:val="002F2872"/>
    <w:rsid w:val="0031020C"/>
    <w:rsid w:val="003325E5"/>
    <w:rsid w:val="00345B59"/>
    <w:rsid w:val="00352415"/>
    <w:rsid w:val="00366999"/>
    <w:rsid w:val="00366D03"/>
    <w:rsid w:val="00375918"/>
    <w:rsid w:val="003B215A"/>
    <w:rsid w:val="003B7804"/>
    <w:rsid w:val="003D4544"/>
    <w:rsid w:val="003D6174"/>
    <w:rsid w:val="003E772C"/>
    <w:rsid w:val="0040592E"/>
    <w:rsid w:val="0042584A"/>
    <w:rsid w:val="004519A7"/>
    <w:rsid w:val="00475E79"/>
    <w:rsid w:val="004C4B36"/>
    <w:rsid w:val="004F1588"/>
    <w:rsid w:val="005B188F"/>
    <w:rsid w:val="005D39A5"/>
    <w:rsid w:val="0065610F"/>
    <w:rsid w:val="00663E83"/>
    <w:rsid w:val="006A4043"/>
    <w:rsid w:val="006C013E"/>
    <w:rsid w:val="006D0E68"/>
    <w:rsid w:val="006D38E7"/>
    <w:rsid w:val="00715555"/>
    <w:rsid w:val="007F467F"/>
    <w:rsid w:val="0083080E"/>
    <w:rsid w:val="008C3CCF"/>
    <w:rsid w:val="008D7755"/>
    <w:rsid w:val="008F75C3"/>
    <w:rsid w:val="009A4F74"/>
    <w:rsid w:val="009C0E86"/>
    <w:rsid w:val="00A21AAA"/>
    <w:rsid w:val="00A97EDC"/>
    <w:rsid w:val="00AD0C97"/>
    <w:rsid w:val="00B13F3F"/>
    <w:rsid w:val="00B36FB2"/>
    <w:rsid w:val="00B443B6"/>
    <w:rsid w:val="00B5050A"/>
    <w:rsid w:val="00B76AF2"/>
    <w:rsid w:val="00C60560"/>
    <w:rsid w:val="00C727C7"/>
    <w:rsid w:val="00C91760"/>
    <w:rsid w:val="00C93F9C"/>
    <w:rsid w:val="00C950CE"/>
    <w:rsid w:val="00CB54A1"/>
    <w:rsid w:val="00CC26DF"/>
    <w:rsid w:val="00D340D6"/>
    <w:rsid w:val="00D6456C"/>
    <w:rsid w:val="00D94C45"/>
    <w:rsid w:val="00D94D8C"/>
    <w:rsid w:val="00DA26A5"/>
    <w:rsid w:val="00DB6A7A"/>
    <w:rsid w:val="00DF34CD"/>
    <w:rsid w:val="00E32837"/>
    <w:rsid w:val="00E85081"/>
    <w:rsid w:val="00EA7D6D"/>
    <w:rsid w:val="00EF122A"/>
    <w:rsid w:val="00F03C9D"/>
    <w:rsid w:val="00F123A6"/>
    <w:rsid w:val="00F20C7C"/>
    <w:rsid w:val="00F563FE"/>
    <w:rsid w:val="00F82B3F"/>
    <w:rsid w:val="00FD45A0"/>
    <w:rsid w:val="00FF03F2"/>
    <w:rsid w:val="00FF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1529FF87"/>
  <w14:defaultImageDpi w14:val="32767"/>
  <w15:chartTrackingRefBased/>
  <w15:docId w15:val="{4E3A341E-3DEB-4FC3-A9C9-E96A5FF4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34CD"/>
  </w:style>
  <w:style w:type="paragraph" w:styleId="Heading1">
    <w:name w:val="heading 1"/>
    <w:basedOn w:val="Normal"/>
    <w:next w:val="Normal"/>
    <w:link w:val="Heading1Char"/>
    <w:uiPriority w:val="9"/>
    <w:qFormat/>
    <w:rsid w:val="00B13F3F"/>
    <w:pPr>
      <w:keepNext/>
      <w:keepLines/>
      <w:spacing w:before="240"/>
      <w:outlineLvl w:val="0"/>
    </w:pPr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3F3F"/>
    <w:pPr>
      <w:keepNext/>
      <w:keepLines/>
      <w:spacing w:before="40"/>
      <w:outlineLvl w:val="1"/>
    </w:pPr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erCAPS">
    <w:name w:val="Sub Header CAPS"/>
    <w:basedOn w:val="Normal"/>
    <w:next w:val="Normal"/>
    <w:qFormat/>
    <w:rsid w:val="00B13F3F"/>
    <w:rPr>
      <w:rFonts w:ascii="Verdana" w:hAnsi="Verdana"/>
      <w:noProof/>
      <w:color w:val="1D3352"/>
      <w:sz w:val="28"/>
      <w:szCs w:val="28"/>
      <w:lang w:eastAsia="en-GB"/>
    </w:rPr>
  </w:style>
  <w:style w:type="paragraph" w:customStyle="1" w:styleId="SHAREMainBodyText">
    <w:name w:val="SHARE_Main Body Text"/>
    <w:basedOn w:val="Normal"/>
    <w:qFormat/>
    <w:rsid w:val="00B13F3F"/>
    <w:pPr>
      <w:spacing w:line="360" w:lineRule="auto"/>
    </w:pPr>
    <w:rPr>
      <w:rFonts w:ascii="Verdana" w:hAnsi="Verdana"/>
      <w:noProof/>
      <w:color w:val="1D3352"/>
      <w:sz w:val="20"/>
      <w:szCs w:val="28"/>
      <w:lang w:eastAsia="en-GB"/>
    </w:rPr>
  </w:style>
  <w:style w:type="paragraph" w:customStyle="1" w:styleId="SHAREMainHeader">
    <w:name w:val="SHARE_Main Header"/>
    <w:basedOn w:val="Normal"/>
    <w:qFormat/>
    <w:rsid w:val="00B13F3F"/>
    <w:rPr>
      <w:rFonts w:ascii="Verdana" w:hAnsi="Verdana"/>
      <w:b/>
      <w:bCs/>
      <w:noProof/>
      <w:color w:val="6B327E"/>
      <w:sz w:val="34"/>
      <w:szCs w:val="28"/>
      <w:lang w:eastAsia="en-GB"/>
    </w:rPr>
  </w:style>
  <w:style w:type="paragraph" w:customStyle="1" w:styleId="SHARESubHeaderCAPS">
    <w:name w:val="SHARE_Sub Header CAPS"/>
    <w:basedOn w:val="Normal"/>
    <w:next w:val="Normal"/>
    <w:qFormat/>
    <w:rsid w:val="00B13F3F"/>
    <w:pPr>
      <w:suppressAutoHyphens/>
    </w:pPr>
    <w:rPr>
      <w:rFonts w:ascii="Verdana" w:hAnsi="Verdana"/>
      <w:noProof/>
      <w:color w:val="1D3352"/>
      <w:sz w:val="28"/>
      <w:szCs w:val="2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13F3F"/>
    <w:rPr>
      <w:rFonts w:ascii="Verdana" w:eastAsiaTheme="majorEastAsia" w:hAnsi="Verdana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3F3F"/>
    <w:rPr>
      <w:rFonts w:ascii="Verdana" w:eastAsiaTheme="majorEastAsia" w:hAnsi="Verdana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772C"/>
  </w:style>
  <w:style w:type="paragraph" w:styleId="Footer">
    <w:name w:val="footer"/>
    <w:basedOn w:val="Normal"/>
    <w:link w:val="FooterChar"/>
    <w:uiPriority w:val="99"/>
    <w:unhideWhenUsed/>
    <w:rsid w:val="003E77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772C"/>
  </w:style>
  <w:style w:type="paragraph" w:customStyle="1" w:styleId="DefaultText">
    <w:name w:val="Default Text"/>
    <w:basedOn w:val="Normal"/>
    <w:rsid w:val="00A97EDC"/>
    <w:rPr>
      <w:rFonts w:ascii="Arial" w:eastAsia="Times New Roman" w:hAnsi="Arial" w:cs="Times New Roman"/>
      <w:snapToGrid w:val="0"/>
      <w:szCs w:val="20"/>
    </w:rPr>
  </w:style>
  <w:style w:type="paragraph" w:styleId="NormalWeb">
    <w:name w:val="Normal (Web)"/>
    <w:basedOn w:val="Normal"/>
    <w:uiPriority w:val="99"/>
    <w:semiHidden/>
    <w:unhideWhenUsed/>
    <w:rsid w:val="00A97ED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A97EDC"/>
    <w:rPr>
      <w:b/>
      <w:bCs/>
    </w:rPr>
  </w:style>
  <w:style w:type="paragraph" w:styleId="ListParagraph">
    <w:name w:val="List Paragraph"/>
    <w:basedOn w:val="Normal"/>
    <w:uiPriority w:val="34"/>
    <w:qFormat/>
    <w:rsid w:val="002D5F1C"/>
    <w:pPr>
      <w:spacing w:after="160" w:line="259" w:lineRule="auto"/>
      <w:ind w:left="720"/>
      <w:contextualSpacing/>
    </w:pPr>
    <w:rPr>
      <w:sz w:val="22"/>
      <w:szCs w:val="22"/>
      <w:lang w:val="en-GB"/>
    </w:rPr>
  </w:style>
  <w:style w:type="paragraph" w:styleId="NoSpacing">
    <w:name w:val="No Spacing"/>
    <w:uiPriority w:val="1"/>
    <w:qFormat/>
    <w:rsid w:val="001B1D5B"/>
    <w:rPr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1B1D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83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Documents\Marketing\LOGO%20STATIONERY\SHARE%20MAT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304477A-2D12-47C0-A959-304AB65A4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SHARE MAT Letterhead</Template>
  <TotalTime>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Shelley College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J. Newson</dc:creator>
  <cp:keywords/>
  <dc:description/>
  <cp:lastModifiedBy>V Sheath</cp:lastModifiedBy>
  <cp:revision>2</cp:revision>
  <cp:lastPrinted>2023-06-16T08:59:00Z</cp:lastPrinted>
  <dcterms:created xsi:type="dcterms:W3CDTF">2023-07-03T12:53:00Z</dcterms:created>
  <dcterms:modified xsi:type="dcterms:W3CDTF">2023-07-03T12:53:00Z</dcterms:modified>
</cp:coreProperties>
</file>